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76" w:rsidRPr="005D4CF8" w:rsidRDefault="00C6037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</w:p>
    <w:p w:rsidR="00C60376" w:rsidRPr="00605F0E" w:rsidRDefault="00C60376" w:rsidP="0039153D">
      <w:pPr>
        <w:jc w:val="center"/>
        <w:rPr>
          <w:rFonts w:ascii="Times New Roman" w:hAnsi="Times New Roman"/>
          <w:b/>
          <w:sz w:val="28"/>
          <w:szCs w:val="28"/>
        </w:rPr>
      </w:pPr>
      <w:r w:rsidRPr="00605F0E">
        <w:rPr>
          <w:rFonts w:ascii="Times New Roman" w:hAnsi="Times New Roman"/>
          <w:b/>
          <w:sz w:val="28"/>
          <w:szCs w:val="28"/>
        </w:rPr>
        <w:t xml:space="preserve">Сценарий праздника на </w:t>
      </w:r>
      <w:bookmarkStart w:id="0" w:name="_GoBack"/>
      <w:r w:rsidRPr="00605F0E">
        <w:rPr>
          <w:rFonts w:ascii="Times New Roman" w:hAnsi="Times New Roman"/>
          <w:b/>
          <w:sz w:val="28"/>
          <w:szCs w:val="28"/>
        </w:rPr>
        <w:t>улице « 1 сентября – День знаний</w:t>
      </w:r>
      <w:bookmarkEnd w:id="0"/>
      <w:r w:rsidRPr="00605F0E">
        <w:rPr>
          <w:rFonts w:ascii="Times New Roman" w:hAnsi="Times New Roman"/>
          <w:b/>
          <w:sz w:val="28"/>
          <w:szCs w:val="28"/>
        </w:rPr>
        <w:t>».</w:t>
      </w:r>
    </w:p>
    <w:p w:rsidR="00C60376" w:rsidRPr="0039153D" w:rsidRDefault="00C60376" w:rsidP="0039153D">
      <w:pPr>
        <w:jc w:val="right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Подготовила старший воспитатель</w:t>
      </w:r>
      <w:r>
        <w:rPr>
          <w:rFonts w:ascii="Times New Roman" w:hAnsi="Times New Roman"/>
          <w:sz w:val="24"/>
          <w:szCs w:val="24"/>
        </w:rPr>
        <w:t>:</w:t>
      </w:r>
      <w:r w:rsidRPr="0039153D">
        <w:rPr>
          <w:rFonts w:ascii="Times New Roman" w:hAnsi="Times New Roman"/>
          <w:sz w:val="24"/>
          <w:szCs w:val="24"/>
        </w:rPr>
        <w:t xml:space="preserve"> Гармаш Л.В.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(</w:t>
      </w:r>
      <w:r w:rsidRPr="0039153D">
        <w:rPr>
          <w:rFonts w:ascii="Times New Roman" w:hAnsi="Times New Roman"/>
          <w:b/>
          <w:sz w:val="24"/>
          <w:szCs w:val="24"/>
        </w:rPr>
        <w:t>Цель</w:t>
      </w:r>
      <w:r w:rsidRPr="0039153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153D">
        <w:rPr>
          <w:rFonts w:ascii="Times New Roman" w:hAnsi="Times New Roman"/>
          <w:sz w:val="24"/>
          <w:szCs w:val="24"/>
        </w:rPr>
        <w:t>Создать у детей радостное настроение, вызвать эмоциональный подъем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b/>
          <w:sz w:val="24"/>
          <w:szCs w:val="24"/>
        </w:rPr>
        <w:t>Задачи</w:t>
      </w:r>
      <w:r w:rsidRPr="0039153D">
        <w:rPr>
          <w:rFonts w:ascii="Times New Roman" w:hAnsi="Times New Roman"/>
          <w:sz w:val="24"/>
          <w:szCs w:val="24"/>
        </w:rPr>
        <w:t>: познакомить детей с</w:t>
      </w:r>
      <w:r>
        <w:rPr>
          <w:rFonts w:ascii="Times New Roman" w:hAnsi="Times New Roman"/>
          <w:sz w:val="24"/>
          <w:szCs w:val="24"/>
        </w:rPr>
        <w:t xml:space="preserve"> праздничной датой «1 сентября»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азвивать творческое воображение, память, чувство ритма, темпа</w:t>
      </w:r>
      <w:r w:rsidRPr="0039153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координацию движений, в</w:t>
      </w:r>
      <w:r w:rsidRPr="0039153D">
        <w:rPr>
          <w:rFonts w:ascii="Times New Roman" w:hAnsi="Times New Roman"/>
          <w:sz w:val="24"/>
          <w:szCs w:val="24"/>
        </w:rPr>
        <w:t>оспитывать  у детей  доброжелател</w:t>
      </w:r>
      <w:r>
        <w:rPr>
          <w:rFonts w:ascii="Times New Roman" w:hAnsi="Times New Roman"/>
          <w:sz w:val="24"/>
          <w:szCs w:val="24"/>
        </w:rPr>
        <w:t>ьное   отношение  к сверстникам, р</w:t>
      </w:r>
      <w:r w:rsidRPr="0039153D">
        <w:rPr>
          <w:rFonts w:ascii="Times New Roman" w:hAnsi="Times New Roman"/>
          <w:sz w:val="24"/>
          <w:szCs w:val="24"/>
        </w:rPr>
        <w:t>азвивать коммуникативные навыки.</w:t>
      </w:r>
    </w:p>
    <w:p w:rsidR="00C60376" w:rsidRPr="0039153D" w:rsidRDefault="00C60376" w:rsidP="00605F0E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действующие лица : ведущий , Королева Знаний ,Незнайка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( под музыку дети проходят на площадку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Ведущ.  – Здравствуйте , взрослые. Здравствуйте дети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Сегодня у нас  день радостной встречи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Учиться спешит самый  разный  народ,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По Родине нашей День знаний идет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И пускай немало  славных ,разных  дней в  календаре ,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Но один  из самых главных – самый  первый  в сентябре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-Ребята , вы так выросли за  лето , что я с трудом вас  всех  узнала . 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А вы –то узнали  друг – друга ? А воспитателей своих  узнали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Давайте пошлем им воздушный  поцелуй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-Я знаю , что вы приготовили стихи про наш детский сад.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Давайте послушаем. ( дети читают стихи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1 реб. Хоть и жаль немного лета ,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9153D">
        <w:rPr>
          <w:rFonts w:ascii="Times New Roman" w:hAnsi="Times New Roman"/>
          <w:sz w:val="24"/>
          <w:szCs w:val="24"/>
        </w:rPr>
        <w:t>Но грустить не будем мы ,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9153D">
        <w:rPr>
          <w:rFonts w:ascii="Times New Roman" w:hAnsi="Times New Roman"/>
          <w:sz w:val="24"/>
          <w:szCs w:val="24"/>
        </w:rPr>
        <w:t>Потому что в детский сад наш-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9153D">
        <w:rPr>
          <w:rFonts w:ascii="Times New Roman" w:hAnsi="Times New Roman"/>
          <w:sz w:val="24"/>
          <w:szCs w:val="24"/>
        </w:rPr>
        <w:t>С радостью мы все пришли.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2 реб. Посмотрите друг  на  друга , 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Улыбнитесь</w:t>
      </w:r>
      <w:r w:rsidRPr="0039153D">
        <w:rPr>
          <w:rFonts w:ascii="Times New Roman" w:hAnsi="Times New Roman"/>
          <w:sz w:val="24"/>
          <w:szCs w:val="24"/>
        </w:rPr>
        <w:t>, поскорей,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Обнимитесь</w:t>
      </w:r>
      <w:r w:rsidRPr="0039153D">
        <w:rPr>
          <w:rFonts w:ascii="Times New Roman" w:hAnsi="Times New Roman"/>
          <w:sz w:val="24"/>
          <w:szCs w:val="24"/>
        </w:rPr>
        <w:t>, не стесняйтесь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9153D">
        <w:rPr>
          <w:rFonts w:ascii="Times New Roman" w:hAnsi="Times New Roman"/>
          <w:sz w:val="24"/>
          <w:szCs w:val="24"/>
        </w:rPr>
        <w:t>Детский сад наш – дом друзей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3 реб</w:t>
      </w:r>
      <w:r>
        <w:rPr>
          <w:rFonts w:ascii="Times New Roman" w:hAnsi="Times New Roman"/>
          <w:sz w:val="24"/>
          <w:szCs w:val="24"/>
        </w:rPr>
        <w:t>.  Много</w:t>
      </w:r>
      <w:r w:rsidRPr="0039153D">
        <w:rPr>
          <w:rFonts w:ascii="Times New Roman" w:hAnsi="Times New Roman"/>
          <w:sz w:val="24"/>
          <w:szCs w:val="24"/>
        </w:rPr>
        <w:t xml:space="preserve">, много дней подряд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39153D">
        <w:rPr>
          <w:rFonts w:ascii="Times New Roman" w:hAnsi="Times New Roman"/>
          <w:sz w:val="24"/>
          <w:szCs w:val="24"/>
        </w:rPr>
        <w:t>Летом и зимой.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М</w:t>
      </w:r>
      <w:r w:rsidRPr="0039153D">
        <w:rPr>
          <w:rFonts w:ascii="Times New Roman" w:hAnsi="Times New Roman"/>
          <w:sz w:val="24"/>
          <w:szCs w:val="24"/>
        </w:rPr>
        <w:t xml:space="preserve">ы приходим в детский сад ,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9153D">
        <w:rPr>
          <w:rFonts w:ascii="Times New Roman" w:hAnsi="Times New Roman"/>
          <w:sz w:val="24"/>
          <w:szCs w:val="24"/>
        </w:rPr>
        <w:t>В детский сад родной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4.реб. Мы рано просыпаемся, опаздывать нельзя.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В саду нас дожидаются игрушки и друзья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5 реб .Детки в садике живут, здесь играют и поют.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9153D">
        <w:rPr>
          <w:rFonts w:ascii="Times New Roman" w:hAnsi="Times New Roman"/>
          <w:sz w:val="24"/>
          <w:szCs w:val="24"/>
        </w:rPr>
        <w:t>Здесь друзей себе находят, на прогулку с ними ходят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6 реб. Вместе  спорят и мечтают , незаметно подрастают .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39153D">
        <w:rPr>
          <w:rFonts w:ascii="Times New Roman" w:hAnsi="Times New Roman"/>
          <w:sz w:val="24"/>
          <w:szCs w:val="24"/>
        </w:rPr>
        <w:t>Детский сад - второй наш дом как тепло уютно в нем .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0.5pt;height:297pt">
            <v:imagedata r:id="rId5" r:href="rId6" croptop="9289f"/>
          </v:shape>
        </w:pic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Песня подг.гр. « Детский сад  - домик для ребят «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Ведущий –Настроение отличное у нас ? Все такого  мнения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Все без исключения ? Правда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Дети : Да!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Крикнем дружно все :Ура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Ведущ- Очень весело сегодня , звонко голоса  звенят.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Потому что « Праздник Знаний « отмечает вся страна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</w:t>
      </w:r>
      <w:r>
        <w:rPr>
          <w:rFonts w:ascii="Times New Roman" w:hAnsi="Times New Roman"/>
          <w:sz w:val="24"/>
          <w:szCs w:val="24"/>
        </w:rPr>
        <w:t>.</w:t>
      </w:r>
      <w:r w:rsidRPr="0039153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153D">
        <w:rPr>
          <w:rFonts w:ascii="Times New Roman" w:hAnsi="Times New Roman"/>
          <w:sz w:val="24"/>
          <w:szCs w:val="24"/>
        </w:rPr>
        <w:t>А сейчас я предлагаю всем ребятам поздороваться с нашим д.садом и громко , дружно сказать  : ЗДРАВСТВУЙ . САДИК ! ЭТО  Я!  И весело помахать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руками  .Я буду начинать говорить стих , а вы заканчивать словами…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Ведущ- Встали рано вы сегодня , нарядились вы не зря.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И сегодня скажем саду :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Все : Здравствуй , садик , - это я!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 –Ласковый сентябрь сегодня , на листке календаря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Вы пришли  и улыбнулись :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Все :Здравствуй , садик , это я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 – Много вас смешных и разных, вместе – дружная семья.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9153D">
        <w:rPr>
          <w:rFonts w:ascii="Times New Roman" w:hAnsi="Times New Roman"/>
          <w:sz w:val="24"/>
          <w:szCs w:val="24"/>
        </w:rPr>
        <w:t>Раздается отовсюду :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Все  :Здравствуй, садик ,-это я!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(под музыку выходит  Королева Знаний )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– Здравствуйте, мои друзья, королева  знаний  это  Я.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Этот день у нас повсюду отмечает вся страна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Этот день  он самый лучший ,добрый день календаря !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( музыка , появляется Незнайка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Ведущ.- Ребята , а кто  это к нам пожаловал на праздник , неужели  Незнайка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Дети –да, Незнайка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Незнайка – здравствуйте, ребятишки ! И девченки и мальчишки !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Подросли и загорели , не узнать вас в самом деле.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А что это за праздник здесь у вас ?  ( ответы детей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 Зн. – правильно, ребята. Сегодня праздник -  День Знаний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Этот день открывает  учебный  год . Пусть он будет для вас увлекательным , принесет вам новые знания,. открытия и новых  друзей .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pict>
          <v:shape id="_x0000_i1026" type="#_x0000_t75" alt="" style="width:449.25pt;height:294.75pt">
            <v:imagedata r:id="rId7" r:href="rId8" cropbottom="4642f"/>
          </v:shape>
        </w:pic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–Ой, правда ? А я и не знал , что есть такой праздник. Ребята , а можно я с вами на празднике побуду ? (ответы детей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Ведущ. – конечно, оставайся Незнайка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– Ну что ребята , готовы день начать с  разминки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Пусть же музыка играет , настроенье поднимает .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39153D">
        <w:rPr>
          <w:rFonts w:ascii="Times New Roman" w:hAnsi="Times New Roman"/>
          <w:sz w:val="24"/>
          <w:szCs w:val="24"/>
        </w:rPr>
        <w:t xml:space="preserve"> Песня – танец « А крокодильчик…»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pict>
          <v:shape id="_x0000_i1027" type="#_x0000_t75" alt="" style="width:441.75pt;height:258.75pt">
            <v:imagedata r:id="rId9" r:href="rId10" croptop="10836f"/>
          </v:shape>
        </w:pic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– Настроение прекрасное ? Ра</w:t>
      </w:r>
      <w:r>
        <w:rPr>
          <w:rFonts w:ascii="Times New Roman" w:hAnsi="Times New Roman"/>
          <w:sz w:val="24"/>
          <w:szCs w:val="24"/>
        </w:rPr>
        <w:t>з</w:t>
      </w:r>
      <w:r w:rsidRPr="0039153D">
        <w:rPr>
          <w:rFonts w:ascii="Times New Roman" w:hAnsi="Times New Roman"/>
          <w:sz w:val="24"/>
          <w:szCs w:val="24"/>
        </w:rPr>
        <w:t>влечемся теперь классно 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Королева – За лето   все небось  забыли чему вас в садике учили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– проведем все испытания, чтоб проверить ваши знания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Уважаемые взрослые  ! и вы не отставайте,  вместе с вашими детьми дружно  отвечайте.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ЗАГАДКИ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знаний – Сколько хвостов у  6 котов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Сколько носиков у  8 песиков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Сколько ушек у двух старушек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А сколько ушей у  трех мышей ?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Сколько пальчиков на  руках у мальчиков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Как здорово ! Молодцы ребята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Ведущ – пусть   нам лета  жаль немного , мы грустить не будем зря . 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</w:t>
      </w:r>
      <w:r w:rsidRPr="0039153D">
        <w:rPr>
          <w:rFonts w:ascii="Times New Roman" w:hAnsi="Times New Roman"/>
          <w:sz w:val="24"/>
          <w:szCs w:val="24"/>
        </w:rPr>
        <w:t xml:space="preserve"> вместе  : Здравствуй, к знаниям дорога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           Здравствуй , праздник сентября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–Хотим мы с вами поплясать ,вставайте , будем зажигать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              Танец « Пяточка  - носочек «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– детский сад сегодня ожил после летних отпусков.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         Мир  знаний , дети , очень сложен –кто в него идти готов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         (ответ детей)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знаний –Когда встречаем мы рассвет,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Мы говорим ему  - ПРИВЕТ !  ( все вместе )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– с улыбкой солнце  дарит свет, мы говорим ему …ПРИВЕТ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Ведущий –при встрече через много лет , мы говорим друзьям …ПРИВЕТ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ВСЕ вместе –Давайте  дружно  все в ответ друг  другу скажем мы …ПРИВЕТ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–ой , ребята , посмотрите  на небо –тучки плывут.А  вдруг  сей час дождик  начнется! А после дождика   опять  выглянет  что? Солнышко , правильно !Ребята  улыбнутся  друг  другу  и все  будет хорошо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Ведущ.-Незнайка , вот послушайте , какую замечательную песню знают наши ребята и называется она  « Улыбка «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                          Песня «Улыбка» комп. В Шаинский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Королева зн. –Какая добрая песенка ! Сразу  все повеселели .А теперь попросим тех , кто любит шутки , игры , смех  громко крикнуть –« Я !»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Пришла пора , поиграть нам детвора.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Игра – КРИЧАЛКА  (незнайка и королева  выкрикивают вопросы по очереди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 :Кто любит игры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Королева </w:t>
      </w:r>
      <w:r>
        <w:rPr>
          <w:rFonts w:ascii="Times New Roman" w:hAnsi="Times New Roman"/>
          <w:sz w:val="24"/>
          <w:szCs w:val="24"/>
        </w:rPr>
        <w:t>:Кто любит м</w:t>
      </w:r>
      <w:r w:rsidRPr="0039153D">
        <w:rPr>
          <w:rFonts w:ascii="Times New Roman" w:hAnsi="Times New Roman"/>
          <w:sz w:val="24"/>
          <w:szCs w:val="24"/>
        </w:rPr>
        <w:t>ультики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:Жевательные резинки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: Грязные ботинки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</w:t>
      </w:r>
      <w:r>
        <w:rPr>
          <w:rFonts w:ascii="Times New Roman" w:hAnsi="Times New Roman"/>
          <w:sz w:val="24"/>
          <w:szCs w:val="24"/>
        </w:rPr>
        <w:t xml:space="preserve"> :Пирож</w:t>
      </w:r>
      <w:r w:rsidRPr="0039153D">
        <w:rPr>
          <w:rFonts w:ascii="Times New Roman" w:hAnsi="Times New Roman"/>
          <w:sz w:val="24"/>
          <w:szCs w:val="24"/>
        </w:rPr>
        <w:t>ное ? мороженое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: Шоколад ? Мармелад?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: А подзатыльники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: Кто любит загорать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:Петь и танцевать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: купаться в грязной луже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:Кто не моет уши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Королева :Смеяться , хохотать ?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Незнайка : А веселый танец танцевать ?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Ведущий –Сегодня день  чудесный , мы  знаем все  о том.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9153D">
        <w:rPr>
          <w:rFonts w:ascii="Times New Roman" w:hAnsi="Times New Roman"/>
          <w:sz w:val="24"/>
          <w:szCs w:val="24"/>
        </w:rPr>
        <w:t>И всех мы поздравляем  с  чудесным этим днем.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9153D">
        <w:rPr>
          <w:rFonts w:ascii="Times New Roman" w:hAnsi="Times New Roman"/>
          <w:sz w:val="24"/>
          <w:szCs w:val="24"/>
        </w:rPr>
        <w:t>-Приглашаем  всех в наш  веселый  хоровод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( обе группы делают   2 больших круга )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 Танец –хоровод « Большой  хоровод «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9153D">
        <w:rPr>
          <w:rFonts w:ascii="Times New Roman" w:hAnsi="Times New Roman"/>
          <w:sz w:val="24"/>
          <w:szCs w:val="24"/>
        </w:rPr>
        <w:t xml:space="preserve">Танец « маленьких утят «    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Ведущий :Спасибо вам  Королева знаний и Незнайка , что пришли сегодня к нам в гости.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-Наш праздник  веселый завершаем,   в детский сад всех приглашаем.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Ждут вас новые игрушки ,  куклы, мячики , мишутки.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pict>
          <v:shape id="_x0000_i1028" type="#_x0000_t75" alt="" style="width:441.75pt;height:295.5pt">
            <v:imagedata r:id="rId11" r:href="rId12"/>
          </v:shape>
        </w:pic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Королева : Ждут альбомы , кисти , краски,  путешествия и сказки.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Игры ,встречи , викторины.   Зал музыкальный , зал спортивный.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Ведущ – Будет дел невпроворот, точно хватит на весь год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Незнайка :  Дети , не стесняйтесь , чаще улыбайтесь, </w:t>
      </w: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И веселыми такими  долго оставайтесь  .</w:t>
      </w:r>
    </w:p>
    <w:p w:rsidR="00C60376" w:rsidRDefault="00C60376" w:rsidP="0039153D">
      <w:pPr>
        <w:jc w:val="both"/>
      </w:pPr>
      <w:r>
        <w:pict>
          <v:shape id="_x0000_i1029" type="#_x0000_t75" alt="" style="width:438.75pt;height:228.75pt">
            <v:imagedata r:id="rId13" r:href="rId14" cropleft="5612f" cropright="7352f"/>
          </v:shape>
        </w:pict>
      </w:r>
    </w:p>
    <w:p w:rsidR="00C60376" w:rsidRDefault="00C60376" w:rsidP="0039153D">
      <w:pPr>
        <w:jc w:val="both"/>
      </w:pPr>
    </w:p>
    <w:p w:rsidR="00C60376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Ведуший : Вот и подошел к концу наш праздник 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pict>
          <v:shape id="_x0000_i1030" type="#_x0000_t75" alt="" style="width:441.75pt;height:4in">
            <v:imagedata r:id="rId15" r:href="rId16"/>
          </v:shape>
        </w:pic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Я еще раз поздравляю вас и желаю быть добрыми ,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Веселыми , умными , послушными.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 xml:space="preserve">А дружба между вами пусть будет крепкой –крепкой. 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 w:rsidRPr="0039153D">
        <w:rPr>
          <w:rFonts w:ascii="Times New Roman" w:hAnsi="Times New Roman"/>
          <w:sz w:val="24"/>
          <w:szCs w:val="24"/>
        </w:rPr>
        <w:t>С новым учебным годом !</w:t>
      </w: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</w:p>
    <w:p w:rsidR="00C60376" w:rsidRPr="0039153D" w:rsidRDefault="00C60376" w:rsidP="003915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C60376" w:rsidRDefault="00C6037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60376" w:rsidRDefault="00C60376">
      <w:pPr>
        <w:rPr>
          <w:sz w:val="28"/>
          <w:szCs w:val="28"/>
        </w:rPr>
      </w:pPr>
    </w:p>
    <w:p w:rsidR="00C60376" w:rsidRDefault="00C6037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60376" w:rsidRDefault="00C60376">
      <w:pPr>
        <w:rPr>
          <w:sz w:val="28"/>
          <w:szCs w:val="28"/>
        </w:rPr>
      </w:pPr>
    </w:p>
    <w:p w:rsidR="00C60376" w:rsidRDefault="00C60376">
      <w:pPr>
        <w:rPr>
          <w:sz w:val="28"/>
          <w:szCs w:val="28"/>
        </w:rPr>
      </w:pPr>
    </w:p>
    <w:p w:rsidR="00C60376" w:rsidRDefault="00C60376">
      <w:pPr>
        <w:rPr>
          <w:sz w:val="28"/>
          <w:szCs w:val="28"/>
        </w:rPr>
      </w:pPr>
    </w:p>
    <w:p w:rsidR="00C60376" w:rsidRDefault="00C60376">
      <w:pPr>
        <w:rPr>
          <w:sz w:val="28"/>
          <w:szCs w:val="28"/>
        </w:rPr>
      </w:pPr>
    </w:p>
    <w:p w:rsidR="00C60376" w:rsidRDefault="00C603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C60376" w:rsidRDefault="00C60376">
      <w:pPr>
        <w:rPr>
          <w:sz w:val="28"/>
          <w:szCs w:val="28"/>
        </w:rPr>
      </w:pPr>
    </w:p>
    <w:p w:rsidR="00C60376" w:rsidRDefault="00C60376">
      <w:pPr>
        <w:rPr>
          <w:sz w:val="28"/>
          <w:szCs w:val="28"/>
        </w:rPr>
      </w:pPr>
    </w:p>
    <w:p w:rsidR="00C60376" w:rsidRPr="005D4CF8" w:rsidRDefault="00C60376">
      <w:pPr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60376" w:rsidRPr="005D4CF8" w:rsidSect="00650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F7852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2E6B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C0A17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BF28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D904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7E92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F6452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D8D8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868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0C6CA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4CF8"/>
    <w:rsid w:val="000116D7"/>
    <w:rsid w:val="00013D69"/>
    <w:rsid w:val="000A4333"/>
    <w:rsid w:val="000D2AFD"/>
    <w:rsid w:val="001241CB"/>
    <w:rsid w:val="001C2FE8"/>
    <w:rsid w:val="002B4897"/>
    <w:rsid w:val="00332C92"/>
    <w:rsid w:val="00356E48"/>
    <w:rsid w:val="0039153D"/>
    <w:rsid w:val="003C70BD"/>
    <w:rsid w:val="004026F5"/>
    <w:rsid w:val="004E4725"/>
    <w:rsid w:val="004F585F"/>
    <w:rsid w:val="00597707"/>
    <w:rsid w:val="005D4CF8"/>
    <w:rsid w:val="005E4441"/>
    <w:rsid w:val="00605F0E"/>
    <w:rsid w:val="00650190"/>
    <w:rsid w:val="00662EFF"/>
    <w:rsid w:val="006A39CF"/>
    <w:rsid w:val="006E781A"/>
    <w:rsid w:val="00701655"/>
    <w:rsid w:val="00760DDA"/>
    <w:rsid w:val="007C57BB"/>
    <w:rsid w:val="0086768E"/>
    <w:rsid w:val="0089359C"/>
    <w:rsid w:val="0095620A"/>
    <w:rsid w:val="009A17C2"/>
    <w:rsid w:val="00A24FBB"/>
    <w:rsid w:val="00AD7760"/>
    <w:rsid w:val="00B65CFA"/>
    <w:rsid w:val="00B77ECF"/>
    <w:rsid w:val="00BE017C"/>
    <w:rsid w:val="00C064AB"/>
    <w:rsid w:val="00C5392D"/>
    <w:rsid w:val="00C60376"/>
    <w:rsid w:val="00CA2543"/>
    <w:rsid w:val="00CA2E48"/>
    <w:rsid w:val="00D22542"/>
    <w:rsid w:val="00D60158"/>
    <w:rsid w:val="00D91DF2"/>
    <w:rsid w:val="00E32A80"/>
    <w:rsid w:val="00E55096"/>
    <w:rsid w:val="00E94F13"/>
    <w:rsid w:val="00F63421"/>
    <w:rsid w:val="00FC5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70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20.userapi.com/impg/9-fYTQ3gcvsS9GSiDtb3aINX6qk0Bg80aFV3AQ/BYrP2WfRylE.jpg?size=1280x960&amp;quality=95&amp;sign=6b34506182d0ed0580dfa7f06808819a&amp;type=albu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s://sun9-41.userapi.com/impg/UbUr2b5aT9mnaljCmlTIDkG0XE7uK-bj9TYntg/PvqY9o3ZEaQ.jpg?size=1280x960&amp;quality=95&amp;sign=b3e4ec3fd646df60ce0383d5214303be&amp;type=albu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sun1.43222.userapi.com/impg/1YvnPTQZCBa9-nAJOjN0Bv3EARe3nfuC3u62mw/wni_pTeQ_Qo.jpg?size=1280x960&amp;quality=95&amp;sign=d623c4c65616a2515fbcfc71a3114296&amp;type=album" TargetMode="External"/><Relationship Id="rId1" Type="http://schemas.openxmlformats.org/officeDocument/2006/relationships/numbering" Target="numbering.xml"/><Relationship Id="rId6" Type="http://schemas.openxmlformats.org/officeDocument/2006/relationships/image" Target="https://sun9-51.userapi.com/impg/zWVYKiQ9DYjFw6LjAOiCRFuWUU1b_S2zFcIeUw/Pz8itW-GDi4.jpg?size=1280x960&amp;quality=95&amp;sign=8541be6dfb3c2eaffb282d0e6b788604&amp;type=albu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https://sun9-74.userapi.com/impg/7jnQtRrmuwsLksiqLxRP8noK4-JKYA5x0iWRyw/YXXMXrtFbro.jpg?size=1280x960&amp;quality=95&amp;sign=199768bd00e9fc75071ef84302e38c9d&amp;type=alb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sun9-68.userapi.com/impg/aOkE5jZN6IfRTjCiu6xWdsluL1AoqfuOilymnQ/Fd7ZnvKnjHI.jpg?size=1280x576&amp;quality=95&amp;sign=5fe4a2597e36c3d241fa851218910828&amp;type=alb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9</Pages>
  <Words>1234</Words>
  <Characters>7036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2022-06-28T11:49:00Z</dcterms:created>
  <dcterms:modified xsi:type="dcterms:W3CDTF">2022-09-08T18:02:00Z</dcterms:modified>
</cp:coreProperties>
</file>